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61761" w14:textId="77777777" w:rsidR="00006F47" w:rsidRDefault="00A475F1">
      <w:pPr>
        <w:pStyle w:val="ab"/>
      </w:pPr>
      <w:r>
        <w:t>实验室与实践教学管理系统填报教程</w:t>
      </w:r>
    </w:p>
    <w:p w14:paraId="2DBBA9D9" w14:textId="77777777" w:rsidR="00006F47" w:rsidRDefault="00006F47"/>
    <w:p w14:paraId="136FB9DC" w14:textId="77777777" w:rsidR="00006F47" w:rsidRDefault="00A475F1">
      <w:pPr>
        <w:pStyle w:val="1"/>
        <w:rPr>
          <w:highlight w:val="yellow"/>
        </w:rPr>
      </w:pPr>
      <w:r>
        <w:rPr>
          <w:rFonts w:hint="eastAsia"/>
          <w:highlight w:val="yellow"/>
        </w:rPr>
        <w:t>登录</w:t>
      </w:r>
    </w:p>
    <w:p w14:paraId="4039E019" w14:textId="77777777" w:rsidR="00006F47" w:rsidRDefault="00A475F1">
      <w:pPr>
        <w:pStyle w:val="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FAC1B26" wp14:editId="289A47C3">
            <wp:simplePos x="0" y="0"/>
            <wp:positionH relativeFrom="column">
              <wp:posOffset>946150</wp:posOffset>
            </wp:positionH>
            <wp:positionV relativeFrom="paragraph">
              <wp:posOffset>384810</wp:posOffset>
            </wp:positionV>
            <wp:extent cx="3152775" cy="3143250"/>
            <wp:effectExtent l="0" t="0" r="9525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网址：</w:t>
      </w:r>
      <w:hyperlink r:id="rId9" w:history="1">
        <w:r>
          <w:rPr>
            <w:rStyle w:val="aa"/>
          </w:rPr>
          <w:t>http://202.204.52.22/</w:t>
        </w:r>
      </w:hyperlink>
    </w:p>
    <w:p w14:paraId="0756FB3F" w14:textId="77777777" w:rsidR="00006F47" w:rsidRDefault="00A475F1">
      <w:pPr>
        <w:pStyle w:val="2"/>
      </w:pPr>
      <w:r>
        <w:rPr>
          <w:rFonts w:hint="eastAsia"/>
        </w:rPr>
        <w:t>账号即工号</w:t>
      </w:r>
    </w:p>
    <w:p w14:paraId="2EF16366" w14:textId="29387D67" w:rsidR="00006F47" w:rsidRDefault="00A475F1">
      <w:pPr>
        <w:pStyle w:val="2"/>
      </w:pPr>
      <w:r>
        <w:rPr>
          <w:rFonts w:hint="eastAsia"/>
        </w:rPr>
        <w:t>密码默认</w:t>
      </w:r>
      <w:r>
        <w:rPr>
          <w:rFonts w:hint="eastAsia"/>
        </w:rPr>
        <w:t>6</w:t>
      </w:r>
      <w:r>
        <w:rPr>
          <w:rFonts w:hint="eastAsia"/>
        </w:rPr>
        <w:t>个</w:t>
      </w:r>
      <w:r>
        <w:rPr>
          <w:rFonts w:hint="eastAsia"/>
        </w:rPr>
        <w:t>0</w:t>
      </w:r>
      <w:r>
        <w:rPr>
          <w:rFonts w:hint="eastAsia"/>
        </w:rPr>
        <w:t>，如修改过</w:t>
      </w:r>
      <w:r w:rsidR="00145DBD">
        <w:rPr>
          <w:rFonts w:hint="eastAsia"/>
        </w:rPr>
        <w:t>但忘记密码</w:t>
      </w:r>
      <w:r>
        <w:rPr>
          <w:rFonts w:hint="eastAsia"/>
        </w:rPr>
        <w:t>，可</w:t>
      </w:r>
      <w:r w:rsidR="00D21BC0">
        <w:rPr>
          <w:rFonts w:hint="eastAsia"/>
        </w:rPr>
        <w:t>拨打</w:t>
      </w:r>
      <w:r>
        <w:rPr>
          <w:rFonts w:hint="eastAsia"/>
        </w:rPr>
        <w:t>6</w:t>
      </w:r>
      <w:r>
        <w:t>2332202</w:t>
      </w:r>
      <w:r>
        <w:rPr>
          <w:rFonts w:hint="eastAsia"/>
        </w:rPr>
        <w:t>找刘老师</w:t>
      </w:r>
      <w:r>
        <w:t>重置密码。</w:t>
      </w:r>
    </w:p>
    <w:p w14:paraId="7D7F0CC7" w14:textId="77777777" w:rsidR="00006F47" w:rsidRDefault="00006F47"/>
    <w:p w14:paraId="0E1A2E80" w14:textId="77777777" w:rsidR="00006F47" w:rsidRDefault="00A475F1">
      <w:pPr>
        <w:pStyle w:val="1"/>
        <w:rPr>
          <w:highlight w:val="yellow"/>
        </w:rPr>
      </w:pPr>
      <w:r>
        <w:rPr>
          <w:rFonts w:hint="eastAsia"/>
          <w:highlight w:val="yellow"/>
        </w:rPr>
        <w:lastRenderedPageBreak/>
        <w:t>实习方案填报</w:t>
      </w:r>
    </w:p>
    <w:p w14:paraId="1D768FE3" w14:textId="0E0B2628" w:rsidR="00006F47" w:rsidRDefault="00A475F1">
      <w:pPr>
        <w:pStyle w:val="2"/>
        <w:ind w:leftChars="-175" w:left="-420" w:firstLine="5"/>
      </w:pPr>
      <w:r>
        <w:rPr>
          <w:rFonts w:hint="eastAsia"/>
        </w:rPr>
        <w:t>点击</w:t>
      </w:r>
      <w:r w:rsidR="000336B3">
        <w:rPr>
          <w:rFonts w:hint="eastAsia"/>
        </w:rPr>
        <w:t>“</w:t>
      </w:r>
      <w:r>
        <w:rPr>
          <w:rFonts w:hint="eastAsia"/>
        </w:rPr>
        <w:t>实习实训管理</w:t>
      </w:r>
      <w:r w:rsidR="000336B3">
        <w:rPr>
          <w:rFonts w:hint="eastAsia"/>
        </w:rPr>
        <w:t>”</w:t>
      </w:r>
    </w:p>
    <w:p w14:paraId="687AB175" w14:textId="77777777" w:rsidR="00006F47" w:rsidRDefault="00A475F1">
      <w:pPr>
        <w:ind w:firstLineChars="0" w:firstLine="0"/>
      </w:pPr>
      <w:r>
        <w:rPr>
          <w:noProof/>
        </w:rPr>
        <w:drawing>
          <wp:inline distT="0" distB="0" distL="0" distR="0" wp14:anchorId="41BFDE34" wp14:editId="78BC4CF9">
            <wp:extent cx="5274310" cy="21494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6C5F9" w14:textId="7C9C6982" w:rsidR="00006F47" w:rsidRDefault="00A475F1">
      <w:pPr>
        <w:pStyle w:val="2"/>
      </w:pPr>
      <w:r>
        <w:rPr>
          <w:rFonts w:hint="eastAsia"/>
        </w:rPr>
        <w:t>点击</w:t>
      </w:r>
      <w:r w:rsidR="000336B3">
        <w:rPr>
          <w:rFonts w:hint="eastAsia"/>
        </w:rPr>
        <w:t>“</w:t>
      </w:r>
      <w:r>
        <w:rPr>
          <w:rFonts w:hint="eastAsia"/>
        </w:rPr>
        <w:t>负责人菜单</w:t>
      </w:r>
      <w:r w:rsidR="000336B3">
        <w:rPr>
          <w:rFonts w:hint="eastAsia"/>
        </w:rPr>
        <w:t>”</w:t>
      </w:r>
      <w:r>
        <w:rPr>
          <w:rFonts w:hint="eastAsia"/>
        </w:rPr>
        <w:t>，展开列表</w:t>
      </w:r>
    </w:p>
    <w:p w14:paraId="2715AD96" w14:textId="77777777" w:rsidR="00006F47" w:rsidRDefault="00A475F1">
      <w:pPr>
        <w:ind w:firstLineChars="0" w:firstLine="0"/>
      </w:pPr>
      <w:r>
        <w:rPr>
          <w:noProof/>
        </w:rPr>
        <w:drawing>
          <wp:inline distT="0" distB="0" distL="0" distR="0" wp14:anchorId="6AE1F5B9" wp14:editId="799CB16A">
            <wp:extent cx="2000250" cy="31432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11BF4" w14:textId="42856741" w:rsidR="00006F47" w:rsidRDefault="00A475F1">
      <w:pPr>
        <w:pStyle w:val="2"/>
      </w:pPr>
      <w:r>
        <w:rPr>
          <w:rFonts w:hint="eastAsia"/>
        </w:rPr>
        <w:lastRenderedPageBreak/>
        <w:t>点击</w:t>
      </w:r>
      <w:r w:rsidR="000336B3">
        <w:rPr>
          <w:rFonts w:hint="eastAsia"/>
        </w:rPr>
        <w:t>“</w:t>
      </w:r>
      <w:r>
        <w:rPr>
          <w:rFonts w:hint="eastAsia"/>
        </w:rPr>
        <w:t>实习方案</w:t>
      </w:r>
      <w:r w:rsidR="000336B3">
        <w:rPr>
          <w:rFonts w:hint="eastAsia"/>
        </w:rPr>
        <w:t>安排”</w:t>
      </w:r>
    </w:p>
    <w:p w14:paraId="768A058D" w14:textId="031D061F" w:rsidR="00006F47" w:rsidRDefault="000336B3">
      <w:pPr>
        <w:ind w:firstLineChars="0" w:firstLine="0"/>
      </w:pPr>
      <w:r>
        <w:rPr>
          <w:noProof/>
        </w:rPr>
        <w:drawing>
          <wp:inline distT="0" distB="0" distL="0" distR="0" wp14:anchorId="42A0D7C2" wp14:editId="2F81FABB">
            <wp:extent cx="2057143" cy="3200000"/>
            <wp:effectExtent l="0" t="0" r="63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7143" cy="3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3EEFB" w14:textId="77777777" w:rsidR="00006F47" w:rsidRDefault="00A475F1">
      <w:pPr>
        <w:pStyle w:val="2"/>
      </w:pPr>
      <w:r>
        <w:rPr>
          <w:rFonts w:hint="eastAsia"/>
        </w:rPr>
        <w:t>点击“安排”</w:t>
      </w:r>
    </w:p>
    <w:p w14:paraId="39F3D74B" w14:textId="61C730F5" w:rsidR="00006F47" w:rsidRDefault="00A475F1">
      <w:r>
        <w:rPr>
          <w:noProof/>
        </w:rPr>
        <w:drawing>
          <wp:anchor distT="0" distB="0" distL="114300" distR="114300" simplePos="0" relativeHeight="251660288" behindDoc="0" locked="0" layoutInCell="1" allowOverlap="1" wp14:anchorId="1AED9915" wp14:editId="28168363">
            <wp:simplePos x="0" y="0"/>
            <wp:positionH relativeFrom="column">
              <wp:posOffset>-35560</wp:posOffset>
            </wp:positionH>
            <wp:positionV relativeFrom="paragraph">
              <wp:posOffset>315595</wp:posOffset>
            </wp:positionV>
            <wp:extent cx="5274310" cy="1898650"/>
            <wp:effectExtent l="0" t="0" r="2540" b="635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右手上方区域可看到自己名下</w:t>
      </w:r>
      <w:r w:rsidR="002F4A29">
        <w:rPr>
          <w:rFonts w:hint="eastAsia"/>
        </w:rPr>
        <w:t>所有</w:t>
      </w:r>
      <w:r>
        <w:rPr>
          <w:rFonts w:hint="eastAsia"/>
        </w:rPr>
        <w:t>讲台，点“安排”，进入实习方案填写。</w:t>
      </w:r>
    </w:p>
    <w:p w14:paraId="5A97365B" w14:textId="77777777" w:rsidR="00006F47" w:rsidRDefault="00A475F1">
      <w:pPr>
        <w:pStyle w:val="3"/>
      </w:pPr>
      <w:r>
        <w:lastRenderedPageBreak/>
        <w:t>基本信息</w:t>
      </w:r>
    </w:p>
    <w:p w14:paraId="3C39B0F9" w14:textId="77777777" w:rsidR="006621B9" w:rsidRDefault="006621B9">
      <w:r>
        <w:rPr>
          <w:noProof/>
        </w:rPr>
        <w:drawing>
          <wp:inline distT="0" distB="0" distL="0" distR="0" wp14:anchorId="117DAE69" wp14:editId="36106677">
            <wp:extent cx="5274310" cy="246126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CB1EA" w14:textId="084532B1" w:rsidR="00006F47" w:rsidRDefault="00A475F1" w:rsidP="006621B9">
      <w:r>
        <w:t>首先选择实习类型</w:t>
      </w:r>
      <w:r w:rsidR="006621B9">
        <w:rPr>
          <w:rFonts w:hint="eastAsia"/>
        </w:rPr>
        <w:t>和实习方式</w:t>
      </w:r>
      <w:r>
        <w:t>。</w:t>
      </w:r>
      <w:r>
        <w:rPr>
          <w:rFonts w:hint="eastAsia"/>
        </w:rPr>
        <w:t>（分散实习不在系统中填报，需要单独提交</w:t>
      </w:r>
      <w:r>
        <w:rPr>
          <w:rFonts w:hint="eastAsia"/>
        </w:rPr>
        <w:t>e</w:t>
      </w:r>
      <w:r>
        <w:t>xcel</w:t>
      </w:r>
      <w:r>
        <w:rPr>
          <w:rFonts w:hint="eastAsia"/>
        </w:rPr>
        <w:t>表）</w:t>
      </w:r>
      <w:r>
        <w:t>再填实习地最远距离及实习周数</w:t>
      </w:r>
      <w:r w:rsidR="00F425E1">
        <w:rPr>
          <w:rFonts w:hint="eastAsia"/>
        </w:rPr>
        <w:t>。</w:t>
      </w:r>
    </w:p>
    <w:p w14:paraId="466241BD" w14:textId="021C4673" w:rsidR="00006F47" w:rsidRDefault="00443F48">
      <w:pPr>
        <w:ind w:firstLineChars="0" w:firstLine="0"/>
      </w:pPr>
      <w:r>
        <w:rPr>
          <w:noProof/>
        </w:rPr>
        <w:drawing>
          <wp:inline distT="0" distB="0" distL="0" distR="0" wp14:anchorId="313A2135" wp14:editId="152E3610">
            <wp:extent cx="5274310" cy="4170045"/>
            <wp:effectExtent l="0" t="0" r="254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0C082" w14:textId="5C480FB1" w:rsidR="00006F47" w:rsidRDefault="00A475F1">
      <w:pPr>
        <w:ind w:firstLineChars="0" w:firstLine="0"/>
      </w:pPr>
      <w:r>
        <w:t>点击</w:t>
      </w:r>
      <w:r>
        <w:t>“</w:t>
      </w:r>
      <w:r>
        <w:t>浏览</w:t>
      </w:r>
      <w:r>
        <w:t>”</w:t>
      </w:r>
      <w:r>
        <w:t>，上传实习大纲</w:t>
      </w:r>
      <w:r>
        <w:rPr>
          <w:rFonts w:hint="eastAsia"/>
        </w:rPr>
        <w:t>w</w:t>
      </w:r>
      <w:r>
        <w:t>ord</w:t>
      </w:r>
      <w:r>
        <w:rPr>
          <w:rFonts w:hint="eastAsia"/>
        </w:rPr>
        <w:t>文档</w:t>
      </w:r>
      <w:r w:rsidR="00443F48">
        <w:rPr>
          <w:rFonts w:hint="eastAsia"/>
        </w:rPr>
        <w:t>，模板见【模板】实习大纲.</w:t>
      </w:r>
      <w:r w:rsidR="00443F48">
        <w:t>doc</w:t>
      </w:r>
      <w:r>
        <w:rPr>
          <w:rFonts w:hint="eastAsia"/>
        </w:rPr>
        <w:t>。</w:t>
      </w:r>
    </w:p>
    <w:p w14:paraId="606614B0" w14:textId="5F7C7945" w:rsidR="00006F47" w:rsidRDefault="00443F48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5452E39" wp14:editId="0DE78D0D">
            <wp:extent cx="5274310" cy="254190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49F7E" w14:textId="614D0819" w:rsidR="00006F47" w:rsidRDefault="00A475F1">
      <w:r>
        <w:t>“</w:t>
      </w:r>
      <w:r w:rsidR="00443F48">
        <w:rPr>
          <w:rFonts w:hint="eastAsia"/>
        </w:rPr>
        <w:t>增加</w:t>
      </w:r>
      <w:r>
        <w:t>一行</w:t>
      </w:r>
      <w:r>
        <w:t>”</w:t>
      </w:r>
      <w:r>
        <w:t>增加实习单位</w:t>
      </w:r>
    </w:p>
    <w:p w14:paraId="48D792C5" w14:textId="77777777" w:rsidR="00006F47" w:rsidRDefault="00A475F1">
      <w:pPr>
        <w:ind w:firstLineChars="0" w:firstLine="0"/>
      </w:pPr>
      <w:r>
        <w:rPr>
          <w:noProof/>
        </w:rPr>
        <w:drawing>
          <wp:inline distT="0" distB="0" distL="0" distR="0" wp14:anchorId="2A298F08" wp14:editId="17610046">
            <wp:extent cx="5274310" cy="32537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123BC" w14:textId="77777777" w:rsidR="00006F47" w:rsidRDefault="00A475F1">
      <w:r>
        <w:t>如既有校内实习又有校外实习，则实习单位要把</w:t>
      </w:r>
      <w:r>
        <w:t>“</w:t>
      </w:r>
      <w:r>
        <w:t>北京科技大学</w:t>
      </w:r>
      <w:r>
        <w:t>”</w:t>
      </w:r>
      <w:r>
        <w:t>和校外实习单位都要添加上。</w:t>
      </w:r>
    </w:p>
    <w:p w14:paraId="4BE4A336" w14:textId="2496CF4B" w:rsidR="00006F47" w:rsidRDefault="002B38A8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89B2DD6" wp14:editId="330E2A3D">
            <wp:extent cx="5274310" cy="246126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62623" w14:textId="5638BD6C" w:rsidR="00006F47" w:rsidRDefault="00A475F1">
      <w:r>
        <w:t>实习单位框支持关键字查询，如果您输入的单位未出现在下拉列表里，请点击旁边的</w:t>
      </w:r>
      <w:r>
        <w:t>“</w:t>
      </w:r>
      <w:r w:rsidR="00530254">
        <w:rPr>
          <w:rFonts w:hint="eastAsia"/>
        </w:rPr>
        <w:t>无单位，添加</w:t>
      </w:r>
      <w:r>
        <w:t>”</w:t>
      </w:r>
      <w:r>
        <w:t>，然后添加</w:t>
      </w:r>
      <w:r>
        <w:t>“</w:t>
      </w:r>
      <w:r>
        <w:t>校内</w:t>
      </w:r>
      <w:r>
        <w:t>”</w:t>
      </w:r>
      <w:r>
        <w:t>或</w:t>
      </w:r>
      <w:r>
        <w:t>“</w:t>
      </w:r>
      <w:r>
        <w:t>校外</w:t>
      </w:r>
      <w:r>
        <w:t>”</w:t>
      </w:r>
      <w:r>
        <w:t>实习单位，经教务处审核通过后方可在下拉列表中看到。</w:t>
      </w:r>
    </w:p>
    <w:p w14:paraId="50194AAF" w14:textId="77777777" w:rsidR="002B38A8" w:rsidRDefault="002B38A8">
      <w:pPr>
        <w:ind w:firstLineChars="0" w:firstLine="0"/>
      </w:pPr>
      <w:r>
        <w:rPr>
          <w:noProof/>
        </w:rPr>
        <w:drawing>
          <wp:inline distT="0" distB="0" distL="0" distR="0" wp14:anchorId="5A05755F" wp14:editId="247DD8EB">
            <wp:extent cx="5274310" cy="1482090"/>
            <wp:effectExtent l="0" t="0" r="254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CDF21" w14:textId="66F72C89" w:rsidR="00006F47" w:rsidRDefault="00A475F1" w:rsidP="002B38A8">
      <w:pPr>
        <w:rPr>
          <w:rFonts w:hint="eastAsia"/>
        </w:rPr>
      </w:pPr>
      <w:r>
        <w:t>所有实习单位添加完成后点</w:t>
      </w:r>
      <w:r>
        <w:t>“</w:t>
      </w:r>
      <w:r>
        <w:t>保存并下一步</w:t>
      </w:r>
      <w:r>
        <w:t>”</w:t>
      </w:r>
      <w:r>
        <w:t>。</w:t>
      </w:r>
    </w:p>
    <w:p w14:paraId="26A8B79A" w14:textId="77777777" w:rsidR="00006F47" w:rsidRDefault="00A475F1">
      <w:pPr>
        <w:pStyle w:val="3"/>
      </w:pPr>
      <w:r>
        <w:t>添加校内指导教师</w:t>
      </w:r>
    </w:p>
    <w:p w14:paraId="319854C8" w14:textId="77777777" w:rsidR="00006F47" w:rsidRDefault="00A475F1">
      <w:r>
        <w:t>支持工号，汉字，拼音首写查询。</w:t>
      </w:r>
    </w:p>
    <w:p w14:paraId="3BF93B39" w14:textId="77777777" w:rsidR="00006F47" w:rsidRDefault="00A475F1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B96D12D" wp14:editId="33E372FB">
            <wp:extent cx="5274310" cy="295148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C6E2" w14:textId="77777777" w:rsidR="00006F47" w:rsidRDefault="00A475F1">
      <w:r>
        <w:t>注意工作量占比加起来应该为</w:t>
      </w:r>
      <w:r>
        <w:rPr>
          <w:rFonts w:hint="eastAsia"/>
        </w:rPr>
        <w:t>1</w:t>
      </w:r>
      <w:r>
        <w:t>。</w:t>
      </w:r>
    </w:p>
    <w:p w14:paraId="3917A963" w14:textId="77777777" w:rsidR="00006F47" w:rsidRDefault="00A475F1">
      <w:pPr>
        <w:ind w:firstLineChars="0" w:firstLine="0"/>
      </w:pPr>
      <w:r>
        <w:rPr>
          <w:noProof/>
        </w:rPr>
        <w:drawing>
          <wp:inline distT="0" distB="0" distL="0" distR="0" wp14:anchorId="37BED389" wp14:editId="2EC60C22">
            <wp:extent cx="5274310" cy="30499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A1A46" w14:textId="77777777" w:rsidR="00006F47" w:rsidRDefault="00A475F1">
      <w:pPr>
        <w:pStyle w:val="3"/>
      </w:pPr>
      <w:r>
        <w:t>安排实习学生</w:t>
      </w:r>
    </w:p>
    <w:p w14:paraId="735ECB10" w14:textId="77777777" w:rsidR="00006F47" w:rsidRDefault="00A475F1">
      <w:r>
        <w:t>点</w:t>
      </w:r>
      <w:r>
        <w:t>“</w:t>
      </w:r>
      <w:r>
        <w:t>全部添加</w:t>
      </w:r>
      <w:r>
        <w:t>”</w:t>
      </w:r>
      <w:r>
        <w:t>即可将讲台下全部学生添加到实习队中。</w:t>
      </w:r>
    </w:p>
    <w:p w14:paraId="16A12AA3" w14:textId="77777777" w:rsidR="00006F47" w:rsidRDefault="00A475F1">
      <w:pPr>
        <w:ind w:firstLineChars="0" w:firstLine="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ECC3443" wp14:editId="7AFDEC37">
            <wp:simplePos x="0" y="0"/>
            <wp:positionH relativeFrom="column">
              <wp:posOffset>0</wp:posOffset>
            </wp:positionH>
            <wp:positionV relativeFrom="paragraph">
              <wp:posOffset>329565</wp:posOffset>
            </wp:positionV>
            <wp:extent cx="5274310" cy="2390775"/>
            <wp:effectExtent l="0" t="0" r="2540" b="952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1568F" w14:textId="165F9512" w:rsidR="00006F47" w:rsidRDefault="00A475F1" w:rsidP="00AA0A25">
      <w:pPr>
        <w:rPr>
          <w:rFonts w:hint="eastAsia"/>
        </w:rPr>
      </w:pPr>
      <w:r>
        <w:rPr>
          <w:rFonts w:hint="eastAsia"/>
        </w:rPr>
        <w:t>复选学生后，点“批量添加”，可添加多个学生。</w:t>
      </w:r>
    </w:p>
    <w:p w14:paraId="327267AB" w14:textId="77777777" w:rsidR="00006F47" w:rsidRDefault="00A475F1">
      <w:r>
        <w:t>点</w:t>
      </w:r>
      <w:r>
        <w:t>“</w:t>
      </w:r>
      <w:r>
        <w:t>添加计划外学生</w:t>
      </w:r>
      <w:r>
        <w:t>”</w:t>
      </w:r>
      <w:r>
        <w:t>，可添加重修，留级或别班调来的学生。搜索框支持学号，汉字，拼音首写搜索。</w:t>
      </w:r>
    </w:p>
    <w:p w14:paraId="69FFDC0B" w14:textId="77777777" w:rsidR="00006F47" w:rsidRDefault="00A475F1">
      <w:pPr>
        <w:ind w:firstLineChars="0" w:firstLine="0"/>
      </w:pPr>
      <w:r>
        <w:rPr>
          <w:noProof/>
        </w:rPr>
        <w:drawing>
          <wp:inline distT="0" distB="0" distL="0" distR="0" wp14:anchorId="59D5A5F9" wp14:editId="744D307F">
            <wp:extent cx="2600325" cy="29146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726E" w14:textId="77777777" w:rsidR="00006F47" w:rsidRDefault="00A475F1">
      <w:pPr>
        <w:ind w:firstLineChars="177" w:firstLine="425"/>
      </w:pPr>
      <w:r>
        <w:t>还可以通过</w:t>
      </w:r>
      <w:r>
        <w:rPr>
          <w:rFonts w:hint="eastAsia"/>
        </w:rPr>
        <w:t>e</w:t>
      </w:r>
      <w:r>
        <w:t>xcel</w:t>
      </w:r>
      <w:r>
        <w:t>表添加学生。</w:t>
      </w:r>
    </w:p>
    <w:p w14:paraId="5A97B708" w14:textId="77777777" w:rsidR="00006F47" w:rsidRDefault="00A475F1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04A7FAE" wp14:editId="551126AD">
            <wp:extent cx="5274310" cy="240220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59C47" w14:textId="77777777" w:rsidR="00006F47" w:rsidRDefault="00A475F1">
      <w:pPr>
        <w:ind w:firstLineChars="177" w:firstLine="425"/>
      </w:pPr>
      <w:r>
        <w:rPr>
          <w:rFonts w:hint="eastAsia"/>
        </w:rPr>
        <w:t>点“导出模板”，会得到一个</w:t>
      </w:r>
      <w:r>
        <w:rPr>
          <w:rFonts w:hint="eastAsia"/>
        </w:rPr>
        <w:t>e</w:t>
      </w:r>
      <w:r>
        <w:t>xcel</w:t>
      </w:r>
      <w:r>
        <w:t>表，在里面添加学生信息后，点</w:t>
      </w:r>
      <w:r>
        <w:t>“</w:t>
      </w:r>
      <w:r>
        <w:t>浏览</w:t>
      </w:r>
      <w:r>
        <w:t>”</w:t>
      </w:r>
      <w:r>
        <w:t>找到这个</w:t>
      </w:r>
      <w:r>
        <w:rPr>
          <w:rFonts w:hint="eastAsia"/>
        </w:rPr>
        <w:t>e</w:t>
      </w:r>
      <w:r>
        <w:t>xcel</w:t>
      </w:r>
      <w:r>
        <w:t>表，然后点导入就可以添加</w:t>
      </w:r>
      <w:r>
        <w:rPr>
          <w:rFonts w:hint="eastAsia"/>
        </w:rPr>
        <w:t>e</w:t>
      </w:r>
      <w:r>
        <w:t>xcel</w:t>
      </w:r>
      <w:r>
        <w:t>表里的学生了。</w:t>
      </w:r>
    </w:p>
    <w:p w14:paraId="345918A0" w14:textId="77777777" w:rsidR="00006F47" w:rsidRDefault="00A475F1">
      <w:pPr>
        <w:ind w:firstLineChars="0" w:firstLine="0"/>
      </w:pPr>
      <w:r>
        <w:rPr>
          <w:noProof/>
        </w:rPr>
        <w:drawing>
          <wp:inline distT="0" distB="0" distL="0" distR="0" wp14:anchorId="0E05AD57" wp14:editId="0AD7AB11">
            <wp:extent cx="5274310" cy="2983865"/>
            <wp:effectExtent l="0" t="0" r="254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27AE1" w14:textId="77777777" w:rsidR="00006F47" w:rsidRDefault="00A475F1">
      <w:pPr>
        <w:ind w:firstLineChars="177" w:firstLine="425"/>
      </w:pPr>
      <w:r>
        <w:rPr>
          <w:rFonts w:hint="eastAsia"/>
        </w:rPr>
        <w:t>同理，添加进去的学生也可以移出实习队。</w:t>
      </w:r>
    </w:p>
    <w:p w14:paraId="3500F1E4" w14:textId="77777777" w:rsidR="00006F47" w:rsidRDefault="00A475F1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ECA5118" wp14:editId="0295B5C0">
            <wp:extent cx="5274310" cy="240220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C7DBE" w14:textId="77777777" w:rsidR="00006F47" w:rsidRDefault="00A475F1">
      <w:pPr>
        <w:ind w:firstLineChars="177" w:firstLine="425"/>
      </w:pPr>
      <w:r>
        <w:rPr>
          <w:rFonts w:hint="eastAsia"/>
        </w:rPr>
        <w:t>添加完后点击“下一步”</w:t>
      </w:r>
    </w:p>
    <w:p w14:paraId="11808132" w14:textId="77777777" w:rsidR="00006F47" w:rsidRDefault="00A475F1">
      <w:pPr>
        <w:pStyle w:val="3"/>
      </w:pPr>
      <w:r>
        <w:rPr>
          <w:rFonts w:hint="eastAsia"/>
        </w:rPr>
        <w:t>教学日历</w:t>
      </w:r>
    </w:p>
    <w:p w14:paraId="09E92439" w14:textId="77777777" w:rsidR="00006F47" w:rsidRDefault="00A475F1">
      <w:r>
        <w:t>点击左侧单位，右侧点</w:t>
      </w:r>
      <w:r>
        <w:t>“</w:t>
      </w:r>
      <w:r>
        <w:t>增加一行</w:t>
      </w:r>
      <w:r>
        <w:t>”</w:t>
      </w:r>
      <w:r>
        <w:t>可安排实习的时间地点。</w:t>
      </w:r>
    </w:p>
    <w:p w14:paraId="501F645F" w14:textId="77777777" w:rsidR="00006F47" w:rsidRDefault="00A475F1">
      <w:pPr>
        <w:ind w:firstLineChars="0" w:firstLine="0"/>
      </w:pPr>
      <w:r>
        <w:rPr>
          <w:noProof/>
        </w:rPr>
        <w:drawing>
          <wp:inline distT="0" distB="0" distL="0" distR="0" wp14:anchorId="446A4AC9" wp14:editId="3CC3D82A">
            <wp:extent cx="5274310" cy="98044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A6F5A" w14:textId="5C8A228F" w:rsidR="00006F47" w:rsidRDefault="001D52CA">
      <w:r>
        <w:rPr>
          <w:rFonts w:hint="eastAsia"/>
        </w:rPr>
        <w:t>实习单位从下拉列表里选择，然后填写实习地点/车间，岗位/项目，起止时间</w:t>
      </w:r>
      <w:r w:rsidR="00A475F1">
        <w:rPr>
          <w:rFonts w:hint="eastAsia"/>
        </w:rPr>
        <w:t>。</w:t>
      </w:r>
    </w:p>
    <w:p w14:paraId="2B6EAFC1" w14:textId="77777777" w:rsidR="00006F47" w:rsidRDefault="00A475F1">
      <w:pPr>
        <w:ind w:firstLineChars="0" w:firstLine="0"/>
      </w:pPr>
      <w:r>
        <w:rPr>
          <w:noProof/>
        </w:rPr>
        <w:drawing>
          <wp:inline distT="0" distB="0" distL="0" distR="0" wp14:anchorId="40489741" wp14:editId="3BDF63D8">
            <wp:extent cx="5274310" cy="89725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953B5" w14:textId="6CD53E05" w:rsidR="00006F47" w:rsidRDefault="00A475F1">
      <w:r>
        <w:t>把每个实习单位都安排完</w:t>
      </w:r>
      <w:r w:rsidR="001D52CA">
        <w:rPr>
          <w:rFonts w:hint="eastAsia"/>
        </w:rPr>
        <w:t>实习内容和</w:t>
      </w:r>
      <w:r>
        <w:t>实习时间地点后点击</w:t>
      </w:r>
      <w:r>
        <w:t>“</w:t>
      </w:r>
      <w:r>
        <w:t>保存并下一步</w:t>
      </w:r>
      <w:r>
        <w:t>”</w:t>
      </w:r>
      <w:r>
        <w:t>。</w:t>
      </w:r>
    </w:p>
    <w:p w14:paraId="0DED235E" w14:textId="77777777" w:rsidR="00006F47" w:rsidRDefault="00A475F1">
      <w:pPr>
        <w:pStyle w:val="3"/>
      </w:pPr>
      <w:r>
        <w:t>实习方案概览与提交</w:t>
      </w:r>
    </w:p>
    <w:p w14:paraId="5D72941B" w14:textId="77777777" w:rsidR="00006F47" w:rsidRDefault="00A475F1">
      <w:r>
        <w:t>该界面可看到自己所填写的实习方案所有</w:t>
      </w:r>
      <w:r>
        <w:rPr>
          <w:rFonts w:hint="eastAsia"/>
        </w:rPr>
        <w:t>信息，如没问题可点“提交审批”，如还没填完，可点“暂存，以后提交”。</w:t>
      </w:r>
    </w:p>
    <w:p w14:paraId="0FA8AA2D" w14:textId="5735DD8C" w:rsidR="00006F47" w:rsidRDefault="001D52CA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8812800" wp14:editId="7A67B590">
            <wp:extent cx="5274310" cy="212280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53612" w14:textId="1EF32D17" w:rsidR="00006F47" w:rsidRDefault="00A475F1">
      <w:pPr>
        <w:ind w:firstLineChars="177" w:firstLine="425"/>
      </w:pPr>
      <w:r>
        <w:t>提交审批状态下，老师就不能修改了，如需修改，</w:t>
      </w:r>
      <w:r>
        <w:t>请</w:t>
      </w:r>
      <w:r w:rsidR="001D52CA">
        <w:rPr>
          <w:rFonts w:hint="eastAsia"/>
        </w:rPr>
        <w:t>拨打</w:t>
      </w:r>
      <w:r>
        <w:rPr>
          <w:rFonts w:hint="eastAsia"/>
        </w:rPr>
        <w:t>6</w:t>
      </w:r>
      <w:r>
        <w:t>2332202</w:t>
      </w:r>
      <w:r>
        <w:t>，</w:t>
      </w:r>
      <w:r w:rsidR="001D52CA">
        <w:rPr>
          <w:rFonts w:hint="eastAsia"/>
        </w:rPr>
        <w:t>找刘老师</w:t>
      </w:r>
      <w:r>
        <w:t>驳回。</w:t>
      </w:r>
    </w:p>
    <w:p w14:paraId="7B483371" w14:textId="77777777" w:rsidR="00006F47" w:rsidRDefault="00A475F1">
      <w:pPr>
        <w:pStyle w:val="3"/>
      </w:pPr>
      <w:r>
        <w:t>修改方法</w:t>
      </w:r>
    </w:p>
    <w:p w14:paraId="1BEA6D44" w14:textId="77777777" w:rsidR="00006F47" w:rsidRDefault="00A475F1">
      <w:pPr>
        <w:ind w:firstLineChars="0" w:firstLine="0"/>
      </w:pPr>
      <w:r>
        <w:rPr>
          <w:rFonts w:hint="eastAsia"/>
        </w:rPr>
        <w:t>在负责人菜单</w:t>
      </w:r>
      <w:r>
        <w:sym w:font="Wingdings" w:char="F0E0"/>
      </w:r>
      <w:r>
        <w:t>实习方案管理界面</w:t>
      </w:r>
    </w:p>
    <w:p w14:paraId="0B6E7CE2" w14:textId="73F5FDB6" w:rsidR="00006F47" w:rsidRDefault="008965B4">
      <w:r>
        <w:rPr>
          <w:rFonts w:hint="eastAsia"/>
        </w:rPr>
        <w:t>找到已填的数据，点“编辑”</w:t>
      </w:r>
      <w:r w:rsidR="00A475F1">
        <w:t>。</w:t>
      </w:r>
    </w:p>
    <w:p w14:paraId="28B99FE7" w14:textId="476EF1A4" w:rsidR="00006F47" w:rsidRDefault="008965B4">
      <w:pPr>
        <w:ind w:firstLineChars="0" w:firstLine="0"/>
      </w:pPr>
      <w:r>
        <w:rPr>
          <w:noProof/>
        </w:rPr>
        <w:drawing>
          <wp:inline distT="0" distB="0" distL="0" distR="0" wp14:anchorId="267ED1E9" wp14:editId="34E81B60">
            <wp:extent cx="5274310" cy="2072005"/>
            <wp:effectExtent l="0" t="0" r="2540" b="44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0B220" w14:textId="77777777" w:rsidR="008965B4" w:rsidRDefault="00A475F1">
      <w:r>
        <w:t>就可以进入方案</w:t>
      </w:r>
      <w:r>
        <w:rPr>
          <w:rFonts w:hint="eastAsia"/>
        </w:rPr>
        <w:t>填写</w:t>
      </w:r>
      <w:r>
        <w:t>界面，可点击上方标签跳转到要填的内容页。</w:t>
      </w:r>
    </w:p>
    <w:p w14:paraId="28DA5CB0" w14:textId="6C8CFC0F" w:rsidR="00006F47" w:rsidRDefault="00A475F1">
      <w:pPr>
        <w:ind w:firstLineChars="0" w:firstLine="0"/>
      </w:pPr>
      <w:r>
        <w:rPr>
          <w:noProof/>
        </w:rPr>
        <w:drawing>
          <wp:inline distT="0" distB="0" distL="0" distR="0" wp14:anchorId="7C3C0382" wp14:editId="255F8159">
            <wp:extent cx="5113655" cy="151384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389" cy="153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EAB6E" w14:textId="69C1D377" w:rsidR="008965B4" w:rsidRPr="008965B4" w:rsidRDefault="008965B4" w:rsidP="008965B4">
      <w:pPr>
        <w:rPr>
          <w:rFonts w:hint="eastAsia"/>
        </w:rPr>
      </w:pPr>
      <w:r>
        <w:rPr>
          <w:rFonts w:hint="eastAsia"/>
        </w:rPr>
        <w:t>提交或待审核状态下需联系刘老师驳回。</w:t>
      </w:r>
    </w:p>
    <w:p w14:paraId="5C22A5C6" w14:textId="77777777" w:rsidR="00006F47" w:rsidRDefault="00A475F1">
      <w:pPr>
        <w:pStyle w:val="1"/>
      </w:pPr>
      <w:r>
        <w:rPr>
          <w:rFonts w:hint="eastAsia"/>
        </w:rPr>
        <w:lastRenderedPageBreak/>
        <w:t>实践工作量分配</w:t>
      </w:r>
    </w:p>
    <w:p w14:paraId="383E94F7" w14:textId="41E9B8C8" w:rsidR="00006F47" w:rsidRDefault="00A475F1">
      <w:pPr>
        <w:pStyle w:val="2"/>
      </w:pPr>
      <w:r>
        <w:t>在</w:t>
      </w:r>
      <w:r>
        <w:t>“</w:t>
      </w:r>
      <w:r>
        <w:t>负责人菜单</w:t>
      </w:r>
      <w:r>
        <w:t>”</w:t>
      </w:r>
      <w:r>
        <w:rPr>
          <w:rFonts w:hint="eastAsia"/>
        </w:rPr>
        <w:t>列表</w:t>
      </w:r>
      <w:r>
        <w:t>下点</w:t>
      </w:r>
      <w:r>
        <w:t>“</w:t>
      </w:r>
      <w:r>
        <w:t>实践</w:t>
      </w:r>
      <w:r w:rsidR="00045EA5">
        <w:rPr>
          <w:rFonts w:hint="eastAsia"/>
        </w:rPr>
        <w:t>课</w:t>
      </w:r>
      <w:r>
        <w:t>工作量分配</w:t>
      </w:r>
      <w:r w:rsidR="00045EA5">
        <w:rPr>
          <w:rFonts w:hint="eastAsia"/>
        </w:rPr>
        <w:t>（非实习）</w:t>
      </w:r>
      <w:r>
        <w:t>”</w:t>
      </w:r>
    </w:p>
    <w:p w14:paraId="53E5A11E" w14:textId="77777777" w:rsidR="00006F47" w:rsidRDefault="00A475F1">
      <w:pPr>
        <w:pStyle w:val="2"/>
      </w:pPr>
      <w:r>
        <w:rPr>
          <w:rFonts w:hint="eastAsia"/>
        </w:rPr>
        <w:t>右侧找到要分配的课程点“工作量分配”</w:t>
      </w:r>
    </w:p>
    <w:p w14:paraId="2B62F07D" w14:textId="77777777" w:rsidR="00006F47" w:rsidRDefault="00A475F1">
      <w:pPr>
        <w:ind w:firstLineChars="0" w:firstLine="0"/>
      </w:pPr>
      <w:r>
        <w:rPr>
          <w:noProof/>
        </w:rPr>
        <w:drawing>
          <wp:inline distT="0" distB="0" distL="0" distR="0" wp14:anchorId="5BF1F531" wp14:editId="6C584C0A">
            <wp:extent cx="5113655" cy="1845945"/>
            <wp:effectExtent l="0" t="0" r="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304" cy="18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0B72B" w14:textId="77777777" w:rsidR="00006F47" w:rsidRDefault="00A475F1">
      <w:pPr>
        <w:pStyle w:val="2"/>
      </w:pPr>
      <w:r>
        <w:t>出现以下界面，点</w:t>
      </w:r>
      <w:r>
        <w:t>“</w:t>
      </w:r>
      <w:r>
        <w:t>增加一行</w:t>
      </w:r>
      <w:r>
        <w:t>”</w:t>
      </w:r>
    </w:p>
    <w:p w14:paraId="4F6F923C" w14:textId="69D94B5D" w:rsidR="00006F47" w:rsidRDefault="00045EA5">
      <w:pPr>
        <w:ind w:firstLineChars="0" w:firstLine="0"/>
      </w:pPr>
      <w:r>
        <w:rPr>
          <w:noProof/>
        </w:rPr>
        <w:drawing>
          <wp:inline distT="0" distB="0" distL="0" distR="0" wp14:anchorId="7B654C37" wp14:editId="20409D25">
            <wp:extent cx="5274310" cy="276606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9E8AF" w14:textId="77777777" w:rsidR="00006F47" w:rsidRDefault="00A475F1">
      <w:r>
        <w:rPr>
          <w:rFonts w:hint="eastAsia"/>
        </w:rPr>
        <w:t>工作量占比请填写分数，如</w:t>
      </w:r>
      <w:r>
        <w:rPr>
          <w:rFonts w:hint="eastAsia"/>
        </w:rPr>
        <w:t>1</w:t>
      </w:r>
      <w:r>
        <w:t>/2</w:t>
      </w:r>
      <w:r>
        <w:t>，</w:t>
      </w:r>
      <w:r>
        <w:rPr>
          <w:rFonts w:hint="eastAsia"/>
        </w:rPr>
        <w:t>1</w:t>
      </w:r>
      <w:r>
        <w:t>/5</w:t>
      </w:r>
      <w:r>
        <w:t>等。</w:t>
      </w:r>
    </w:p>
    <w:p w14:paraId="5C702FBB" w14:textId="31DE4BA1" w:rsidR="00006F47" w:rsidRDefault="00A475F1">
      <w:r>
        <w:t>如该课程只有一位主讲老师，</w:t>
      </w:r>
      <w:r w:rsidR="00045EA5">
        <w:rPr>
          <w:rFonts w:hint="eastAsia"/>
        </w:rPr>
        <w:t>就填</w:t>
      </w:r>
      <w:r>
        <w:rPr>
          <w:rFonts w:hint="eastAsia"/>
        </w:rPr>
        <w:t>1/</w:t>
      </w:r>
      <w:r>
        <w:t>1</w:t>
      </w:r>
      <w:r>
        <w:t>。</w:t>
      </w:r>
    </w:p>
    <w:p w14:paraId="56E3EE93" w14:textId="77777777" w:rsidR="00006F47" w:rsidRDefault="00006F47"/>
    <w:p w14:paraId="01446ED9" w14:textId="77777777" w:rsidR="00006F47" w:rsidRDefault="00006F47"/>
    <w:p w14:paraId="395D2E75" w14:textId="77777777" w:rsidR="00006F47" w:rsidRDefault="00006F47"/>
    <w:p w14:paraId="46CC1E1D" w14:textId="77777777" w:rsidR="00006F47" w:rsidRDefault="00006F47"/>
    <w:sectPr w:rsidR="00006F47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215AA" w14:textId="77777777" w:rsidR="00A475F1" w:rsidRDefault="00A475F1">
      <w:pPr>
        <w:spacing w:before="120" w:after="120" w:line="240" w:lineRule="auto"/>
      </w:pPr>
      <w:r>
        <w:separator/>
      </w:r>
    </w:p>
  </w:endnote>
  <w:endnote w:type="continuationSeparator" w:id="0">
    <w:p w14:paraId="2B6A8142" w14:textId="77777777" w:rsidR="00A475F1" w:rsidRDefault="00A475F1">
      <w:pPr>
        <w:spacing w:before="120" w:after="12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F6394" w14:textId="77777777" w:rsidR="00006F47" w:rsidRDefault="00006F47">
    <w:pPr>
      <w:pStyle w:val="a4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AC754" w14:textId="77777777" w:rsidR="00006F47" w:rsidRDefault="00006F47">
    <w:pPr>
      <w:pStyle w:val="a4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C7B7C" w14:textId="77777777" w:rsidR="00006F47" w:rsidRDefault="00006F47">
    <w:pPr>
      <w:pStyle w:val="a4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46E52" w14:textId="77777777" w:rsidR="00A475F1" w:rsidRDefault="00A475F1">
      <w:pPr>
        <w:spacing w:before="120" w:after="120"/>
      </w:pPr>
      <w:r>
        <w:separator/>
      </w:r>
    </w:p>
  </w:footnote>
  <w:footnote w:type="continuationSeparator" w:id="0">
    <w:p w14:paraId="35B252EA" w14:textId="77777777" w:rsidR="00A475F1" w:rsidRDefault="00A475F1">
      <w:pPr>
        <w:spacing w:before="120" w:after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D4C15" w14:textId="77777777" w:rsidR="00006F47" w:rsidRDefault="00006F47">
    <w:pPr>
      <w:pStyle w:val="a6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A089B" w14:textId="77777777" w:rsidR="00006F47" w:rsidRDefault="00006F47">
    <w:pPr>
      <w:pStyle w:val="a6"/>
      <w:spacing w:before="120" w:after="120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BD387" w14:textId="77777777" w:rsidR="00006F47" w:rsidRDefault="00006F47">
    <w:pPr>
      <w:pStyle w:val="a6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059D"/>
    <w:multiLevelType w:val="multilevel"/>
    <w:tmpl w:val="03A8059D"/>
    <w:lvl w:ilvl="0">
      <w:start w:val="1"/>
      <w:numFmt w:val="decimal"/>
      <w:pStyle w:val="2"/>
      <w:lvlText w:val="%1."/>
      <w:lvlJc w:val="left"/>
      <w:pPr>
        <w:ind w:left="845" w:hanging="420"/>
      </w:p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1" w15:restartNumberingAfterBreak="0">
    <w:nsid w:val="087F17A3"/>
    <w:multiLevelType w:val="multilevel"/>
    <w:tmpl w:val="087F17A3"/>
    <w:lvl w:ilvl="0">
      <w:start w:val="1"/>
      <w:numFmt w:val="decimal"/>
      <w:pStyle w:val="3"/>
      <w:lvlText w:val="（%1）"/>
      <w:lvlJc w:val="left"/>
      <w:pPr>
        <w:ind w:left="1063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83" w:hanging="420"/>
      </w:pPr>
    </w:lvl>
    <w:lvl w:ilvl="2">
      <w:start w:val="1"/>
      <w:numFmt w:val="lowerRoman"/>
      <w:lvlText w:val="%3."/>
      <w:lvlJc w:val="right"/>
      <w:pPr>
        <w:ind w:left="1903" w:hanging="420"/>
      </w:pPr>
    </w:lvl>
    <w:lvl w:ilvl="3">
      <w:start w:val="1"/>
      <w:numFmt w:val="decimal"/>
      <w:lvlText w:val="%4."/>
      <w:lvlJc w:val="left"/>
      <w:pPr>
        <w:ind w:left="2323" w:hanging="420"/>
      </w:pPr>
    </w:lvl>
    <w:lvl w:ilvl="4">
      <w:start w:val="1"/>
      <w:numFmt w:val="lowerLetter"/>
      <w:lvlText w:val="%5)"/>
      <w:lvlJc w:val="left"/>
      <w:pPr>
        <w:ind w:left="2743" w:hanging="420"/>
      </w:pPr>
    </w:lvl>
    <w:lvl w:ilvl="5">
      <w:start w:val="1"/>
      <w:numFmt w:val="lowerRoman"/>
      <w:lvlText w:val="%6."/>
      <w:lvlJc w:val="right"/>
      <w:pPr>
        <w:ind w:left="3163" w:hanging="420"/>
      </w:pPr>
    </w:lvl>
    <w:lvl w:ilvl="6">
      <w:start w:val="1"/>
      <w:numFmt w:val="decimal"/>
      <w:lvlText w:val="%7."/>
      <w:lvlJc w:val="left"/>
      <w:pPr>
        <w:ind w:left="3583" w:hanging="420"/>
      </w:pPr>
    </w:lvl>
    <w:lvl w:ilvl="7">
      <w:start w:val="1"/>
      <w:numFmt w:val="lowerLetter"/>
      <w:lvlText w:val="%8)"/>
      <w:lvlJc w:val="left"/>
      <w:pPr>
        <w:ind w:left="4003" w:hanging="420"/>
      </w:pPr>
    </w:lvl>
    <w:lvl w:ilvl="8">
      <w:start w:val="1"/>
      <w:numFmt w:val="lowerRoman"/>
      <w:lvlText w:val="%9."/>
      <w:lvlJc w:val="right"/>
      <w:pPr>
        <w:ind w:left="4423" w:hanging="420"/>
      </w:pPr>
    </w:lvl>
  </w:abstractNum>
  <w:abstractNum w:abstractNumId="2" w15:restartNumberingAfterBreak="0">
    <w:nsid w:val="66F174AB"/>
    <w:multiLevelType w:val="multilevel"/>
    <w:tmpl w:val="66F174AB"/>
    <w:lvl w:ilvl="0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WRhOTAwN2RkNDkwYTk5NDdkYWIyYjUwYTFmYTg3MmQifQ=="/>
  </w:docVars>
  <w:rsids>
    <w:rsidRoot w:val="00CD0E0D"/>
    <w:rsid w:val="00006F47"/>
    <w:rsid w:val="00026979"/>
    <w:rsid w:val="000336B3"/>
    <w:rsid w:val="0004569B"/>
    <w:rsid w:val="00045EA5"/>
    <w:rsid w:val="0012518C"/>
    <w:rsid w:val="00145DBD"/>
    <w:rsid w:val="00176253"/>
    <w:rsid w:val="00190976"/>
    <w:rsid w:val="001D52CA"/>
    <w:rsid w:val="002417A2"/>
    <w:rsid w:val="0026736F"/>
    <w:rsid w:val="002743CB"/>
    <w:rsid w:val="00275D08"/>
    <w:rsid w:val="002911FA"/>
    <w:rsid w:val="002B38A8"/>
    <w:rsid w:val="002B48A7"/>
    <w:rsid w:val="002B6AC4"/>
    <w:rsid w:val="002D45E1"/>
    <w:rsid w:val="002F4A29"/>
    <w:rsid w:val="00345774"/>
    <w:rsid w:val="00366E04"/>
    <w:rsid w:val="00374C65"/>
    <w:rsid w:val="00392909"/>
    <w:rsid w:val="003A4A13"/>
    <w:rsid w:val="003C53A5"/>
    <w:rsid w:val="00410848"/>
    <w:rsid w:val="00443F48"/>
    <w:rsid w:val="00460FAE"/>
    <w:rsid w:val="00484847"/>
    <w:rsid w:val="00491C7F"/>
    <w:rsid w:val="004C3243"/>
    <w:rsid w:val="004D00EA"/>
    <w:rsid w:val="00530254"/>
    <w:rsid w:val="005923A0"/>
    <w:rsid w:val="005C393F"/>
    <w:rsid w:val="005C4662"/>
    <w:rsid w:val="005E5750"/>
    <w:rsid w:val="005F339D"/>
    <w:rsid w:val="005F742A"/>
    <w:rsid w:val="00626DFD"/>
    <w:rsid w:val="006621B9"/>
    <w:rsid w:val="006B33C4"/>
    <w:rsid w:val="0071547E"/>
    <w:rsid w:val="007327ED"/>
    <w:rsid w:val="00755E47"/>
    <w:rsid w:val="007724A9"/>
    <w:rsid w:val="007A6F14"/>
    <w:rsid w:val="007F0A52"/>
    <w:rsid w:val="008121F4"/>
    <w:rsid w:val="008248E2"/>
    <w:rsid w:val="00833B62"/>
    <w:rsid w:val="008965B4"/>
    <w:rsid w:val="008B59D4"/>
    <w:rsid w:val="008C5870"/>
    <w:rsid w:val="008C6D7B"/>
    <w:rsid w:val="008D7522"/>
    <w:rsid w:val="009058CA"/>
    <w:rsid w:val="00914511"/>
    <w:rsid w:val="00991BF9"/>
    <w:rsid w:val="0099480C"/>
    <w:rsid w:val="009F029B"/>
    <w:rsid w:val="00A0304B"/>
    <w:rsid w:val="00A33D37"/>
    <w:rsid w:val="00A35831"/>
    <w:rsid w:val="00A475F1"/>
    <w:rsid w:val="00A85BAA"/>
    <w:rsid w:val="00AA0A25"/>
    <w:rsid w:val="00AF16D4"/>
    <w:rsid w:val="00B26AE6"/>
    <w:rsid w:val="00B51750"/>
    <w:rsid w:val="00B55B9D"/>
    <w:rsid w:val="00C14AFC"/>
    <w:rsid w:val="00C246FE"/>
    <w:rsid w:val="00C608BA"/>
    <w:rsid w:val="00C66E6E"/>
    <w:rsid w:val="00C93431"/>
    <w:rsid w:val="00CA6E25"/>
    <w:rsid w:val="00CD0E0D"/>
    <w:rsid w:val="00D21BC0"/>
    <w:rsid w:val="00DD7E65"/>
    <w:rsid w:val="00E06811"/>
    <w:rsid w:val="00E24E4F"/>
    <w:rsid w:val="00EA2D14"/>
    <w:rsid w:val="00EC5072"/>
    <w:rsid w:val="00F108E5"/>
    <w:rsid w:val="00F252AA"/>
    <w:rsid w:val="00F25980"/>
    <w:rsid w:val="00F375F7"/>
    <w:rsid w:val="00F425E1"/>
    <w:rsid w:val="00F57F3B"/>
    <w:rsid w:val="00F924F7"/>
    <w:rsid w:val="00FF450E"/>
    <w:rsid w:val="6F93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7B7D801"/>
  <w15:docId w15:val="{87DDE042-35B1-469B-91E4-F77AF344D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overflowPunct w:val="0"/>
      <w:spacing w:beforeLines="50" w:before="156" w:afterLines="50" w:after="156" w:line="276" w:lineRule="auto"/>
      <w:ind w:firstLineChars="200" w:firstLine="480"/>
      <w:jc w:val="both"/>
    </w:pPr>
    <w:rPr>
      <w:rFonts w:ascii="宋体" w:hAnsi="宋体"/>
      <w:kern w:val="2"/>
      <w:sz w:val="24"/>
      <w:szCs w:val="22"/>
    </w:rPr>
  </w:style>
  <w:style w:type="paragraph" w:styleId="1">
    <w:name w:val="heading 1"/>
    <w:basedOn w:val="a0"/>
    <w:next w:val="a"/>
    <w:link w:val="10"/>
    <w:uiPriority w:val="9"/>
    <w:qFormat/>
    <w:pPr>
      <w:keepNext/>
      <w:keepLines/>
      <w:numPr>
        <w:numId w:val="1"/>
      </w:numPr>
      <w:ind w:left="709" w:hanging="709"/>
      <w:outlineLvl w:val="0"/>
    </w:pPr>
    <w:rPr>
      <w:rFonts w:ascii="黑体" w:eastAsia="黑体" w:hAnsi="黑体"/>
      <w:bCs/>
      <w:kern w:val="44"/>
      <w:sz w:val="30"/>
      <w:szCs w:val="30"/>
    </w:rPr>
  </w:style>
  <w:style w:type="paragraph" w:styleId="2">
    <w:name w:val="heading 2"/>
    <w:basedOn w:val="a0"/>
    <w:next w:val="a"/>
    <w:link w:val="20"/>
    <w:uiPriority w:val="9"/>
    <w:unhideWhenUsed/>
    <w:qFormat/>
    <w:pPr>
      <w:keepNext/>
      <w:keepLines/>
      <w:numPr>
        <w:numId w:val="2"/>
      </w:numPr>
      <w:adjustRightInd w:val="0"/>
      <w:snapToGrid w:val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numId w:val="3"/>
      </w:numPr>
      <w:spacing w:line="416" w:lineRule="auto"/>
      <w:ind w:left="993" w:firstLineChars="0" w:hanging="709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basedOn w:val="a"/>
    <w:autoRedefine/>
    <w:uiPriority w:val="1"/>
    <w:qFormat/>
    <w:pPr>
      <w:ind w:firstLineChars="0" w:firstLine="0"/>
    </w:pPr>
  </w:style>
  <w:style w:type="paragraph" w:styleId="a4">
    <w:name w:val="footer"/>
    <w:basedOn w:val="a"/>
    <w:link w:val="a5"/>
    <w:autoRedefine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6">
    <w:name w:val="header"/>
    <w:basedOn w:val="a"/>
    <w:link w:val="a7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8">
    <w:name w:val="Title"/>
    <w:basedOn w:val="a0"/>
    <w:next w:val="a"/>
    <w:link w:val="a9"/>
    <w:autoRedefine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a">
    <w:name w:val="Hyperlink"/>
    <w:basedOn w:val="a1"/>
    <w:autoRedefine/>
    <w:uiPriority w:val="99"/>
    <w:unhideWhenUsed/>
    <w:qFormat/>
    <w:rPr>
      <w:color w:val="0563C1" w:themeColor="hyperlink"/>
      <w:u w:val="single"/>
    </w:rPr>
  </w:style>
  <w:style w:type="paragraph" w:customStyle="1" w:styleId="ab">
    <w:name w:val="文章名"/>
    <w:basedOn w:val="a0"/>
    <w:next w:val="a"/>
    <w:link w:val="Char"/>
    <w:qFormat/>
    <w:pPr>
      <w:jc w:val="center"/>
    </w:pPr>
    <w:rPr>
      <w:rFonts w:ascii="华文中宋" w:eastAsia="华文中宋" w:hAnsi="华文中宋"/>
      <w:b/>
      <w:sz w:val="32"/>
    </w:rPr>
  </w:style>
  <w:style w:type="character" w:customStyle="1" w:styleId="Char">
    <w:name w:val="文章名 Char"/>
    <w:basedOn w:val="a1"/>
    <w:link w:val="ab"/>
    <w:autoRedefine/>
    <w:qFormat/>
    <w:rPr>
      <w:rFonts w:ascii="华文中宋" w:eastAsia="华文中宋" w:hAnsi="华文中宋"/>
      <w:b/>
      <w:sz w:val="32"/>
    </w:rPr>
  </w:style>
  <w:style w:type="character" w:customStyle="1" w:styleId="10">
    <w:name w:val="标题 1 字符"/>
    <w:basedOn w:val="a1"/>
    <w:link w:val="1"/>
    <w:autoRedefine/>
    <w:uiPriority w:val="9"/>
    <w:qFormat/>
    <w:rPr>
      <w:rFonts w:ascii="黑体" w:eastAsia="黑体" w:hAnsi="黑体"/>
      <w:bCs/>
      <w:kern w:val="44"/>
      <w:sz w:val="30"/>
      <w:szCs w:val="30"/>
    </w:rPr>
  </w:style>
  <w:style w:type="character" w:customStyle="1" w:styleId="20">
    <w:name w:val="标题 2 字符"/>
    <w:basedOn w:val="a1"/>
    <w:link w:val="2"/>
    <w:autoRedefine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9">
    <w:name w:val="标题 字符"/>
    <w:basedOn w:val="a1"/>
    <w:link w:val="a8"/>
    <w:autoRedefine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1"/>
    <w:link w:val="3"/>
    <w:autoRedefine/>
    <w:uiPriority w:val="9"/>
    <w:qFormat/>
    <w:rPr>
      <w:rFonts w:ascii="宋体" w:hAnsi="宋体"/>
      <w:b/>
      <w:bCs/>
      <w:sz w:val="24"/>
      <w:szCs w:val="32"/>
    </w:rPr>
  </w:style>
  <w:style w:type="character" w:customStyle="1" w:styleId="40">
    <w:name w:val="标题 4 字符"/>
    <w:basedOn w:val="a1"/>
    <w:link w:val="4"/>
    <w:autoRedefine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7">
    <w:name w:val="页眉 字符"/>
    <w:basedOn w:val="a1"/>
    <w:link w:val="a6"/>
    <w:autoRedefine/>
    <w:uiPriority w:val="99"/>
    <w:qFormat/>
    <w:rPr>
      <w:rFonts w:ascii="宋体" w:hAnsi="宋体"/>
      <w:sz w:val="18"/>
      <w:szCs w:val="18"/>
    </w:rPr>
  </w:style>
  <w:style w:type="character" w:customStyle="1" w:styleId="a5">
    <w:name w:val="页脚 字符"/>
    <w:basedOn w:val="a1"/>
    <w:link w:val="a4"/>
    <w:autoRedefine/>
    <w:uiPriority w:val="99"/>
    <w:qFormat/>
    <w:rPr>
      <w:rFonts w:ascii="宋体" w:hAnsi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3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202.204.52.22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&#9733;&#9733;&#9733;&#20844;&#25991;&#27169;&#26495;&#9733;&#9733;&#9733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1D4E0-1141-4CA0-A722-B8A8874DD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★★★公文模板★★★.dotx</Template>
  <TotalTime>251</TotalTime>
  <Pages>12</Pages>
  <Words>178</Words>
  <Characters>1020</Characters>
  <Application>Microsoft Office Word</Application>
  <DocSecurity>0</DocSecurity>
  <Lines>8</Lines>
  <Paragraphs>2</Paragraphs>
  <ScaleCrop>false</ScaleCrop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仁霖 刘</cp:lastModifiedBy>
  <cp:revision>69</cp:revision>
  <dcterms:created xsi:type="dcterms:W3CDTF">2019-04-18T01:24:00Z</dcterms:created>
  <dcterms:modified xsi:type="dcterms:W3CDTF">2025-04-08T05:50:00Z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B1EDAC080A494A5CBA833DEA28FBC5DE_12</vt:lpwstr>
  </property>
</Properties>
</file>